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0B1F2" w14:textId="6D15540D" w:rsidR="008B1671" w:rsidRPr="004C2C3B" w:rsidRDefault="004C2D24" w:rsidP="008B1671">
      <w:pPr>
        <w:widowControl w:val="0"/>
        <w:autoSpaceDE w:val="0"/>
        <w:autoSpaceDN w:val="0"/>
        <w:adjustRightInd w:val="0"/>
        <w:jc w:val="both"/>
        <w:rPr>
          <w:rFonts w:cs="Arial"/>
          <w:sz w:val="22"/>
        </w:rPr>
      </w:pPr>
      <w:r w:rsidRPr="004C2C3B">
        <w:rPr>
          <w:rFonts w:cs="Arial"/>
          <w:b/>
          <w:bCs/>
          <w:noProof/>
          <w:sz w:val="22"/>
          <w:lang w:eastAsia="de-DE"/>
        </w:rPr>
        <mc:AlternateContent>
          <mc:Choice Requires="wps">
            <w:drawing>
              <wp:anchor distT="0" distB="0" distL="114300" distR="114300" simplePos="0" relativeHeight="251658240" behindDoc="1" locked="0" layoutInCell="1" allowOverlap="1" wp14:anchorId="3CD41E42" wp14:editId="4E6CD525">
                <wp:simplePos x="0" y="0"/>
                <wp:positionH relativeFrom="column">
                  <wp:posOffset>4431665</wp:posOffset>
                </wp:positionH>
                <wp:positionV relativeFrom="page">
                  <wp:posOffset>1799854</wp:posOffset>
                </wp:positionV>
                <wp:extent cx="1819275" cy="93599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935990"/>
                        </a:xfrm>
                        <a:prstGeom prst="rect">
                          <a:avLst/>
                        </a:prstGeom>
                        <a:solidFill>
                          <a:srgbClr val="FFFFFF"/>
                        </a:solidFill>
                        <a:ln w="9525">
                          <a:noFill/>
                          <a:miter lim="800000"/>
                          <a:headEnd/>
                          <a:tailEnd/>
                        </a:ln>
                      </wps:spPr>
                      <wps:txbx>
                        <w:txbxContent>
                          <w:p w14:paraId="6B7F70C2" w14:textId="1D1BE3D6" w:rsidR="004B2DC4" w:rsidRDefault="004B2DC4" w:rsidP="004B2DC4">
                            <w:pPr>
                              <w:pStyle w:val="berschrift3"/>
                              <w:tabs>
                                <w:tab w:val="left" w:pos="851"/>
                              </w:tabs>
                              <w:spacing w:before="0" w:beforeAutospacing="0" w:after="0" w:afterAutospacing="0"/>
                              <w:rPr>
                                <w:rFonts w:ascii="Arial" w:hAnsi="Arial" w:cs="Arial"/>
                                <w:b w:val="0"/>
                                <w:sz w:val="16"/>
                              </w:rPr>
                            </w:pPr>
                            <w:r>
                              <w:rPr>
                                <w:rFonts w:ascii="Arial" w:hAnsi="Arial" w:cs="Arial"/>
                                <w:b w:val="0"/>
                                <w:sz w:val="16"/>
                              </w:rPr>
                              <w:t>Zeichen:</w:t>
                            </w:r>
                            <w:r>
                              <w:rPr>
                                <w:rFonts w:ascii="Arial" w:hAnsi="Arial" w:cs="Arial"/>
                                <w:b w:val="0"/>
                                <w:sz w:val="16"/>
                              </w:rPr>
                              <w:tab/>
                            </w:r>
                            <w:r w:rsidR="00C527F4">
                              <w:rPr>
                                <w:rFonts w:ascii="Arial" w:hAnsi="Arial" w:cs="Arial"/>
                                <w:b w:val="0"/>
                                <w:sz w:val="16"/>
                              </w:rPr>
                              <w:t>Pa</w:t>
                            </w:r>
                            <w:r w:rsidRPr="00FD56EA">
                              <w:rPr>
                                <w:rFonts w:ascii="Arial" w:hAnsi="Arial" w:cs="Arial"/>
                                <w:b w:val="0"/>
                                <w:sz w:val="16"/>
                              </w:rPr>
                              <w:br/>
                              <w:t xml:space="preserve">Name: </w:t>
                            </w:r>
                            <w:r w:rsidRPr="00FD56EA">
                              <w:rPr>
                                <w:rFonts w:ascii="Arial" w:hAnsi="Arial" w:cs="Arial"/>
                                <w:b w:val="0"/>
                                <w:sz w:val="16"/>
                              </w:rPr>
                              <w:tab/>
                            </w:r>
                            <w:r w:rsidR="00C527F4">
                              <w:rPr>
                                <w:rFonts w:ascii="Arial" w:hAnsi="Arial" w:cs="Arial"/>
                                <w:b w:val="0"/>
                                <w:sz w:val="16"/>
                              </w:rPr>
                              <w:t>Anastasia Patsiarizis</w:t>
                            </w:r>
                            <w:r w:rsidRPr="00FD56EA">
                              <w:rPr>
                                <w:rFonts w:ascii="Arial" w:hAnsi="Arial" w:cs="Arial"/>
                                <w:b w:val="0"/>
                                <w:sz w:val="16"/>
                              </w:rPr>
                              <w:br/>
                            </w:r>
                            <w:hyperlink r:id="rId11" w:history="1">
                              <w:r w:rsidRPr="00FD56EA">
                                <w:rPr>
                                  <w:rStyle w:val="Hyperlink"/>
                                  <w:rFonts w:ascii="MS Mincho" w:eastAsia="MS Mincho" w:hAnsi="MS Mincho" w:cs="MS Mincho" w:hint="eastAsia"/>
                                  <w:b w:val="0"/>
                                  <w:sz w:val="16"/>
                                </w:rPr>
                                <w:t>☎</w:t>
                              </w:r>
                            </w:hyperlink>
                            <w:r>
                              <w:rPr>
                                <w:rFonts w:ascii="Arial" w:hAnsi="Arial" w:cs="Arial"/>
                                <w:b w:val="0"/>
                                <w:sz w:val="16"/>
                              </w:rPr>
                              <w:t>:</w:t>
                            </w:r>
                            <w:r>
                              <w:rPr>
                                <w:rFonts w:ascii="Arial" w:hAnsi="Arial" w:cs="Arial"/>
                                <w:b w:val="0"/>
                                <w:sz w:val="16"/>
                              </w:rPr>
                              <w:tab/>
                              <w:t>05151 9578-</w:t>
                            </w:r>
                            <w:r w:rsidR="00C527F4">
                              <w:rPr>
                                <w:rFonts w:ascii="Arial" w:hAnsi="Arial" w:cs="Arial"/>
                                <w:b w:val="0"/>
                                <w:sz w:val="16"/>
                              </w:rPr>
                              <w:t>29</w:t>
                            </w:r>
                            <w:r>
                              <w:rPr>
                                <w:rFonts w:ascii="Arial" w:hAnsi="Arial" w:cs="Arial"/>
                                <w:b w:val="0"/>
                                <w:sz w:val="16"/>
                              </w:rPr>
                              <w:br/>
                              <w:t xml:space="preserve">E-Mail: </w:t>
                            </w:r>
                            <w:r>
                              <w:rPr>
                                <w:rFonts w:ascii="Arial" w:hAnsi="Arial" w:cs="Arial"/>
                                <w:b w:val="0"/>
                                <w:sz w:val="16"/>
                              </w:rPr>
                              <w:tab/>
                            </w:r>
                            <w:r w:rsidR="00994246">
                              <w:rPr>
                                <w:rFonts w:ascii="Arial" w:hAnsi="Arial" w:cs="Arial"/>
                                <w:b w:val="0"/>
                                <w:sz w:val="16"/>
                              </w:rPr>
                              <w:t>A</w:t>
                            </w:r>
                            <w:r w:rsidR="00C527F4">
                              <w:rPr>
                                <w:rFonts w:ascii="Arial" w:hAnsi="Arial" w:cs="Arial"/>
                                <w:b w:val="0"/>
                                <w:sz w:val="16"/>
                              </w:rPr>
                              <w:t>nastasia.patsiarizis</w:t>
                            </w:r>
                            <w:r w:rsidRPr="00F41F3B">
                              <w:rPr>
                                <w:rFonts w:ascii="Arial" w:hAnsi="Arial" w:cs="Arial"/>
                                <w:b w:val="0"/>
                                <w:sz w:val="16"/>
                              </w:rPr>
                              <w:t>@</w:t>
                            </w:r>
                          </w:p>
                          <w:p w14:paraId="1315A815" w14:textId="77777777" w:rsidR="004B2DC4" w:rsidRPr="00F41F3B" w:rsidRDefault="004B2DC4" w:rsidP="004B2DC4">
                            <w:pPr>
                              <w:pStyle w:val="berschrift3"/>
                              <w:tabs>
                                <w:tab w:val="left" w:pos="851"/>
                              </w:tabs>
                              <w:spacing w:before="0" w:beforeAutospacing="0" w:after="0" w:afterAutospacing="0"/>
                              <w:rPr>
                                <w:rFonts w:ascii="Arial" w:hAnsi="Arial" w:cs="Arial"/>
                                <w:b w:val="0"/>
                                <w:sz w:val="16"/>
                              </w:rPr>
                            </w:pPr>
                            <w:r>
                              <w:rPr>
                                <w:rFonts w:ascii="Arial" w:hAnsi="Arial" w:cs="Arial"/>
                                <w:b w:val="0"/>
                                <w:sz w:val="16"/>
                              </w:rPr>
                              <w:tab/>
                              <w:t>h</w:t>
                            </w:r>
                            <w:r w:rsidRPr="00F41F3B">
                              <w:rPr>
                                <w:rFonts w:ascii="Arial" w:hAnsi="Arial" w:cs="Arial"/>
                                <w:b w:val="0"/>
                                <w:sz w:val="16"/>
                              </w:rPr>
                              <w:t>ameln-tourismus.de</w:t>
                            </w:r>
                          </w:p>
                          <w:p w14:paraId="40DDECCB" w14:textId="1C3B7287" w:rsidR="004B2DC4" w:rsidRPr="00FD56EA" w:rsidRDefault="004B2DC4" w:rsidP="004B2DC4">
                            <w:pPr>
                              <w:tabs>
                                <w:tab w:val="left" w:pos="851"/>
                              </w:tabs>
                              <w:spacing w:before="120"/>
                              <w:rPr>
                                <w:rFonts w:cs="Arial"/>
                                <w:sz w:val="16"/>
                              </w:rPr>
                            </w:pPr>
                            <w:r>
                              <w:rPr>
                                <w:rFonts w:cs="Arial"/>
                                <w:sz w:val="16"/>
                              </w:rPr>
                              <w:t xml:space="preserve">Datum: </w:t>
                            </w:r>
                            <w:r>
                              <w:rPr>
                                <w:rFonts w:cs="Arial"/>
                                <w:sz w:val="16"/>
                              </w:rPr>
                              <w:tab/>
                            </w:r>
                            <w:r w:rsidR="0053319C">
                              <w:rPr>
                                <w:rFonts w:cs="Arial"/>
                                <w:sz w:val="22"/>
                                <w:szCs w:val="22"/>
                              </w:rPr>
                              <w:t>28</w:t>
                            </w:r>
                            <w:r w:rsidR="00C527F4">
                              <w:rPr>
                                <w:rFonts w:cs="Arial"/>
                                <w:sz w:val="22"/>
                                <w:szCs w:val="22"/>
                              </w:rPr>
                              <w:t>.0</w:t>
                            </w:r>
                            <w:r w:rsidR="005F5935">
                              <w:rPr>
                                <w:rFonts w:cs="Arial"/>
                                <w:sz w:val="22"/>
                                <w:szCs w:val="22"/>
                              </w:rPr>
                              <w:t>9</w:t>
                            </w:r>
                            <w:r w:rsidR="00C527F4">
                              <w:rPr>
                                <w:rFonts w:cs="Arial"/>
                                <w:sz w:val="22"/>
                                <w:szCs w:val="22"/>
                              </w:rPr>
                              <w:t>.202</w:t>
                            </w:r>
                            <w:r w:rsidR="005F5935">
                              <w:rPr>
                                <w:rFonts w:cs="Arial"/>
                                <w:sz w:val="22"/>
                                <w:szCs w:val="2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D41E42" id="_x0000_t202" coordsize="21600,21600" o:spt="202" path="m,l,21600r21600,l21600,xe">
                <v:stroke joinstyle="miter"/>
                <v:path gradientshapeok="t" o:connecttype="rect"/>
              </v:shapetype>
              <v:shape id="Textfeld 2" o:spid="_x0000_s1026" type="#_x0000_t202" style="position:absolute;left:0;text-align:left;margin-left:348.95pt;margin-top:141.7pt;width:143.25pt;height:73.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" stroked="f">
                <v:textbox style="mso-fit-shape-to-text:t">
                  <w:txbxContent>
                    <w:p w14:paraId="6B7F70C2" w14:textId="1D1BE3D6" w:rsidR="004B2DC4" w:rsidRDefault="004B2DC4" w:rsidP="004B2DC4">
                      <w:pPr>
                        <w:pStyle w:val="berschrift3"/>
                        <w:tabs>
                          <w:tab w:val="left" w:pos="851"/>
                        </w:tabs>
                        <w:spacing w:before="0" w:beforeAutospacing="0" w:after="0" w:afterAutospacing="0"/>
                        <w:rPr>
                          <w:rFonts w:ascii="Arial" w:hAnsi="Arial" w:cs="Arial"/>
                          <w:b w:val="0"/>
                          <w:sz w:val="16"/>
                        </w:rPr>
                      </w:pPr>
                      <w:r>
                        <w:rPr>
                          <w:rFonts w:ascii="Arial" w:hAnsi="Arial" w:cs="Arial"/>
                          <w:b w:val="0"/>
                          <w:sz w:val="16"/>
                        </w:rPr>
                        <w:t>Zeichen:</w:t>
                      </w:r>
                      <w:r>
                        <w:rPr>
                          <w:rFonts w:ascii="Arial" w:hAnsi="Arial" w:cs="Arial"/>
                          <w:b w:val="0"/>
                          <w:sz w:val="16"/>
                        </w:rPr>
                        <w:tab/>
                      </w:r>
                      <w:r w:rsidR="00C527F4">
                        <w:rPr>
                          <w:rFonts w:ascii="Arial" w:hAnsi="Arial" w:cs="Arial"/>
                          <w:b w:val="0"/>
                          <w:sz w:val="16"/>
                        </w:rPr>
                        <w:t>Pa</w:t>
                      </w:r>
                      <w:r w:rsidRPr="00FD56EA">
                        <w:rPr>
                          <w:rFonts w:ascii="Arial" w:hAnsi="Arial" w:cs="Arial"/>
                          <w:b w:val="0"/>
                          <w:sz w:val="16"/>
                        </w:rPr>
                        <w:br/>
                        <w:t xml:space="preserve">Name: </w:t>
                      </w:r>
                      <w:r w:rsidRPr="00FD56EA">
                        <w:rPr>
                          <w:rFonts w:ascii="Arial" w:hAnsi="Arial" w:cs="Arial"/>
                          <w:b w:val="0"/>
                          <w:sz w:val="16"/>
                        </w:rPr>
                        <w:tab/>
                      </w:r>
                      <w:r w:rsidR="00C527F4">
                        <w:rPr>
                          <w:rFonts w:ascii="Arial" w:hAnsi="Arial" w:cs="Arial"/>
                          <w:b w:val="0"/>
                          <w:sz w:val="16"/>
                        </w:rPr>
                        <w:t>Anastasia Patsiarizis</w:t>
                      </w:r>
                      <w:r w:rsidRPr="00FD56EA">
                        <w:rPr>
                          <w:rFonts w:ascii="Arial" w:hAnsi="Arial" w:cs="Arial"/>
                          <w:b w:val="0"/>
                          <w:sz w:val="16"/>
                        </w:rPr>
                        <w:br/>
                      </w:r>
                      <w:hyperlink r:id="rId12" w:history="1">
                        <w:r w:rsidRPr="00FD56EA">
                          <w:rPr>
                            <w:rStyle w:val="Hyperlink"/>
                            <w:rFonts w:ascii="MS Mincho" w:eastAsia="MS Mincho" w:hAnsi="MS Mincho" w:cs="MS Mincho" w:hint="eastAsia"/>
                            <w:b w:val="0"/>
                            <w:sz w:val="16"/>
                          </w:rPr>
                          <w:t>☎</w:t>
                        </w:r>
                      </w:hyperlink>
                      <w:r>
                        <w:rPr>
                          <w:rFonts w:ascii="Arial" w:hAnsi="Arial" w:cs="Arial"/>
                          <w:b w:val="0"/>
                          <w:sz w:val="16"/>
                        </w:rPr>
                        <w:t>:</w:t>
                      </w:r>
                      <w:r>
                        <w:rPr>
                          <w:rFonts w:ascii="Arial" w:hAnsi="Arial" w:cs="Arial"/>
                          <w:b w:val="0"/>
                          <w:sz w:val="16"/>
                        </w:rPr>
                        <w:tab/>
                        <w:t>05151 9578-</w:t>
                      </w:r>
                      <w:r w:rsidR="00C527F4">
                        <w:rPr>
                          <w:rFonts w:ascii="Arial" w:hAnsi="Arial" w:cs="Arial"/>
                          <w:b w:val="0"/>
                          <w:sz w:val="16"/>
                        </w:rPr>
                        <w:t>29</w:t>
                      </w:r>
                      <w:r>
                        <w:rPr>
                          <w:rFonts w:ascii="Arial" w:hAnsi="Arial" w:cs="Arial"/>
                          <w:b w:val="0"/>
                          <w:sz w:val="16"/>
                        </w:rPr>
                        <w:br/>
                        <w:t xml:space="preserve">E-Mail: </w:t>
                      </w:r>
                      <w:r>
                        <w:rPr>
                          <w:rFonts w:ascii="Arial" w:hAnsi="Arial" w:cs="Arial"/>
                          <w:b w:val="0"/>
                          <w:sz w:val="16"/>
                        </w:rPr>
                        <w:tab/>
                      </w:r>
                      <w:r w:rsidR="00994246">
                        <w:rPr>
                          <w:rFonts w:ascii="Arial" w:hAnsi="Arial" w:cs="Arial"/>
                          <w:b w:val="0"/>
                          <w:sz w:val="16"/>
                        </w:rPr>
                        <w:t>A</w:t>
                      </w:r>
                      <w:r w:rsidR="00C527F4">
                        <w:rPr>
                          <w:rFonts w:ascii="Arial" w:hAnsi="Arial" w:cs="Arial"/>
                          <w:b w:val="0"/>
                          <w:sz w:val="16"/>
                        </w:rPr>
                        <w:t>nastasia.patsiarizis</w:t>
                      </w:r>
                      <w:r w:rsidRPr="00F41F3B">
                        <w:rPr>
                          <w:rFonts w:ascii="Arial" w:hAnsi="Arial" w:cs="Arial"/>
                          <w:b w:val="0"/>
                          <w:sz w:val="16"/>
                        </w:rPr>
                        <w:t>@</w:t>
                      </w:r>
                    </w:p>
                    <w:p w14:paraId="1315A815" w14:textId="77777777" w:rsidR="004B2DC4" w:rsidRPr="00F41F3B" w:rsidRDefault="004B2DC4" w:rsidP="004B2DC4">
                      <w:pPr>
                        <w:pStyle w:val="berschrift3"/>
                        <w:tabs>
                          <w:tab w:val="left" w:pos="851"/>
                        </w:tabs>
                        <w:spacing w:before="0" w:beforeAutospacing="0" w:after="0" w:afterAutospacing="0"/>
                        <w:rPr>
                          <w:rFonts w:ascii="Arial" w:hAnsi="Arial" w:cs="Arial"/>
                          <w:b w:val="0"/>
                          <w:sz w:val="16"/>
                        </w:rPr>
                      </w:pPr>
                      <w:r>
                        <w:rPr>
                          <w:rFonts w:ascii="Arial" w:hAnsi="Arial" w:cs="Arial"/>
                          <w:b w:val="0"/>
                          <w:sz w:val="16"/>
                        </w:rPr>
                        <w:tab/>
                        <w:t>h</w:t>
                      </w:r>
                      <w:r w:rsidRPr="00F41F3B">
                        <w:rPr>
                          <w:rFonts w:ascii="Arial" w:hAnsi="Arial" w:cs="Arial"/>
                          <w:b w:val="0"/>
                          <w:sz w:val="16"/>
                        </w:rPr>
                        <w:t>ameln-tourismus.de</w:t>
                      </w:r>
                    </w:p>
                    <w:p w14:paraId="40DDECCB" w14:textId="1C3B7287" w:rsidR="004B2DC4" w:rsidRPr="00FD56EA" w:rsidRDefault="004B2DC4" w:rsidP="004B2DC4">
                      <w:pPr>
                        <w:tabs>
                          <w:tab w:val="left" w:pos="851"/>
                        </w:tabs>
                        <w:spacing w:before="120"/>
                        <w:rPr>
                          <w:rFonts w:cs="Arial"/>
                          <w:sz w:val="16"/>
                        </w:rPr>
                      </w:pPr>
                      <w:r>
                        <w:rPr>
                          <w:rFonts w:cs="Arial"/>
                          <w:sz w:val="16"/>
                        </w:rPr>
                        <w:t xml:space="preserve">Datum: </w:t>
                      </w:r>
                      <w:r>
                        <w:rPr>
                          <w:rFonts w:cs="Arial"/>
                          <w:sz w:val="16"/>
                        </w:rPr>
                        <w:tab/>
                      </w:r>
                      <w:r w:rsidR="0053319C">
                        <w:rPr>
                          <w:rFonts w:cs="Arial"/>
                          <w:sz w:val="22"/>
                          <w:szCs w:val="22"/>
                        </w:rPr>
                        <w:t>28</w:t>
                      </w:r>
                      <w:r w:rsidR="00C527F4">
                        <w:rPr>
                          <w:rFonts w:cs="Arial"/>
                          <w:sz w:val="22"/>
                          <w:szCs w:val="22"/>
                        </w:rPr>
                        <w:t>.0</w:t>
                      </w:r>
                      <w:r w:rsidR="005F5935">
                        <w:rPr>
                          <w:rFonts w:cs="Arial"/>
                          <w:sz w:val="22"/>
                          <w:szCs w:val="22"/>
                        </w:rPr>
                        <w:t>9</w:t>
                      </w:r>
                      <w:r w:rsidR="00C527F4">
                        <w:rPr>
                          <w:rFonts w:cs="Arial"/>
                          <w:sz w:val="22"/>
                          <w:szCs w:val="22"/>
                        </w:rPr>
                        <w:t>.202</w:t>
                      </w:r>
                      <w:r w:rsidR="005F5935">
                        <w:rPr>
                          <w:rFonts w:cs="Arial"/>
                          <w:sz w:val="22"/>
                          <w:szCs w:val="22"/>
                        </w:rPr>
                        <w:t>1</w:t>
                      </w:r>
                    </w:p>
                  </w:txbxContent>
                </v:textbox>
                <w10:wrap anchory="page"/>
              </v:shape>
            </w:pict>
          </mc:Fallback>
        </mc:AlternateContent>
      </w:r>
      <w:r w:rsidRPr="004C2C3B">
        <w:rPr>
          <w:rFonts w:cs="Arial"/>
          <w:sz w:val="22"/>
        </w:rPr>
        <w:t>An die Medien</w:t>
      </w:r>
      <w:r w:rsidR="004825AD" w:rsidRPr="004C2C3B">
        <w:rPr>
          <w:rFonts w:cs="Arial"/>
          <w:sz w:val="22"/>
        </w:rPr>
        <w:t xml:space="preserve">                             </w:t>
      </w:r>
      <w:r w:rsidR="008B1671" w:rsidRPr="004C2C3B">
        <w:rPr>
          <w:rFonts w:cs="Arial"/>
          <w:sz w:val="22"/>
        </w:rPr>
        <w:tab/>
      </w:r>
      <w:r w:rsidR="008B1671" w:rsidRPr="004C2C3B">
        <w:rPr>
          <w:rFonts w:cs="Arial"/>
          <w:sz w:val="22"/>
        </w:rPr>
        <w:tab/>
      </w:r>
    </w:p>
    <w:p w14:paraId="244B6003" w14:textId="77777777" w:rsidR="004B2DC4" w:rsidRPr="004C2C3B" w:rsidRDefault="004B2DC4" w:rsidP="008B1671">
      <w:pPr>
        <w:widowControl w:val="0"/>
        <w:autoSpaceDE w:val="0"/>
        <w:autoSpaceDN w:val="0"/>
        <w:adjustRightInd w:val="0"/>
        <w:jc w:val="both"/>
        <w:rPr>
          <w:rFonts w:cs="Arial"/>
          <w:sz w:val="22"/>
        </w:rPr>
      </w:pPr>
    </w:p>
    <w:p w14:paraId="7AAF1972" w14:textId="77777777" w:rsidR="004B2DC4" w:rsidRPr="004C2C3B" w:rsidRDefault="004B2DC4" w:rsidP="00C42ADD">
      <w:pPr>
        <w:widowControl w:val="0"/>
        <w:autoSpaceDE w:val="0"/>
        <w:autoSpaceDN w:val="0"/>
        <w:adjustRightInd w:val="0"/>
        <w:jc w:val="right"/>
        <w:rPr>
          <w:rFonts w:cs="Arial"/>
          <w:sz w:val="22"/>
        </w:rPr>
      </w:pPr>
    </w:p>
    <w:p w14:paraId="1F202555" w14:textId="4684EE3B" w:rsidR="004C2D24" w:rsidRPr="004C2C3B" w:rsidRDefault="004C2D24" w:rsidP="004C2D24">
      <w:pPr>
        <w:widowControl w:val="0"/>
        <w:autoSpaceDE w:val="0"/>
        <w:autoSpaceDN w:val="0"/>
        <w:adjustRightInd w:val="0"/>
        <w:rPr>
          <w:rFonts w:cs="Arial"/>
          <w:sz w:val="22"/>
          <w:szCs w:val="28"/>
        </w:rPr>
      </w:pPr>
      <w:r w:rsidRPr="004C2C3B">
        <w:rPr>
          <w:rFonts w:cs="Arial"/>
          <w:b/>
          <w:bCs/>
          <w:sz w:val="22"/>
          <w:szCs w:val="28"/>
        </w:rPr>
        <w:t>Presseinformation</w:t>
      </w:r>
    </w:p>
    <w:p w14:paraId="2F44F0A4" w14:textId="77777777" w:rsidR="004C2D24" w:rsidRPr="004C2C3B" w:rsidRDefault="004C2D24" w:rsidP="004C2D24">
      <w:pPr>
        <w:widowControl w:val="0"/>
        <w:autoSpaceDE w:val="0"/>
        <w:autoSpaceDN w:val="0"/>
        <w:adjustRightInd w:val="0"/>
        <w:rPr>
          <w:rFonts w:cs="Arial"/>
          <w:sz w:val="22"/>
        </w:rPr>
      </w:pPr>
    </w:p>
    <w:p w14:paraId="23D8786A" w14:textId="15C87422" w:rsidR="000848E2" w:rsidRPr="004C2C3B" w:rsidRDefault="001D2499" w:rsidP="000848E2">
      <w:pPr>
        <w:rPr>
          <w:rFonts w:cs="Arial"/>
          <w:b/>
          <w:bCs/>
          <w:sz w:val="22"/>
        </w:rPr>
      </w:pPr>
      <w:r w:rsidRPr="004C2C3B">
        <w:rPr>
          <w:rFonts w:cs="Arial"/>
          <w:b/>
          <w:bCs/>
          <w:sz w:val="22"/>
        </w:rPr>
        <w:t xml:space="preserve">Neue </w:t>
      </w:r>
      <w:r w:rsidR="00181085" w:rsidRPr="004C2C3B">
        <w:rPr>
          <w:rFonts w:cs="Arial"/>
          <w:b/>
          <w:bCs/>
          <w:sz w:val="22"/>
        </w:rPr>
        <w:t>Schatzinsel-</w:t>
      </w:r>
      <w:r w:rsidRPr="004C2C3B">
        <w:rPr>
          <w:rFonts w:cs="Arial"/>
          <w:b/>
          <w:bCs/>
          <w:sz w:val="22"/>
        </w:rPr>
        <w:t xml:space="preserve">Briefmarke </w:t>
      </w:r>
    </w:p>
    <w:p w14:paraId="42903926" w14:textId="6577CEBD" w:rsidR="000848E2" w:rsidRPr="004C2C3B" w:rsidRDefault="00864D50" w:rsidP="000848E2">
      <w:pPr>
        <w:rPr>
          <w:rFonts w:cs="Arial"/>
          <w:sz w:val="22"/>
        </w:rPr>
      </w:pPr>
      <w:r w:rsidRPr="004C2C3B">
        <w:rPr>
          <w:rFonts w:cs="Arial"/>
          <w:sz w:val="22"/>
        </w:rPr>
        <w:t>Flaschenpost</w:t>
      </w:r>
      <w:r w:rsidR="00F033A8" w:rsidRPr="004C2C3B">
        <w:rPr>
          <w:rFonts w:cs="Arial"/>
          <w:sz w:val="22"/>
        </w:rPr>
        <w:t xml:space="preserve"> </w:t>
      </w:r>
      <w:r w:rsidRPr="004C2C3B">
        <w:rPr>
          <w:rFonts w:cs="Arial"/>
          <w:sz w:val="22"/>
        </w:rPr>
        <w:t>war gestern...</w:t>
      </w:r>
    </w:p>
    <w:p w14:paraId="54F56110" w14:textId="77777777" w:rsidR="003E2B50" w:rsidRPr="004C2C3B" w:rsidRDefault="003E2B50" w:rsidP="000848E2">
      <w:pPr>
        <w:rPr>
          <w:rFonts w:cs="Arial"/>
          <w:sz w:val="22"/>
        </w:rPr>
      </w:pPr>
    </w:p>
    <w:p w14:paraId="2B706B30" w14:textId="6B0EEE20" w:rsidR="002C41D9" w:rsidRPr="004C2C3B" w:rsidRDefault="00264D5D" w:rsidP="00BF59C3">
      <w:pPr>
        <w:rPr>
          <w:rFonts w:cs="Arial"/>
          <w:sz w:val="22"/>
        </w:rPr>
      </w:pPr>
      <w:r w:rsidRPr="004C2C3B">
        <w:rPr>
          <w:rFonts w:cs="Arial"/>
          <w:sz w:val="22"/>
        </w:rPr>
        <w:t xml:space="preserve">In Kooperation mit der Hameln Marketing und Tourismus GmbH (HMT) hat die Citipost </w:t>
      </w:r>
      <w:r w:rsidR="006716A3" w:rsidRPr="004C2C3B">
        <w:rPr>
          <w:rFonts w:cs="Arial"/>
          <w:sz w:val="22"/>
        </w:rPr>
        <w:t xml:space="preserve">Weserbergland GmbH </w:t>
      </w:r>
      <w:r w:rsidRPr="004C2C3B">
        <w:rPr>
          <w:rFonts w:cs="Arial"/>
          <w:sz w:val="22"/>
        </w:rPr>
        <w:t xml:space="preserve">eine </w:t>
      </w:r>
      <w:r w:rsidR="008F3A12" w:rsidRPr="004C2C3B">
        <w:rPr>
          <w:rFonts w:cs="Arial"/>
          <w:sz w:val="22"/>
        </w:rPr>
        <w:t xml:space="preserve">neue </w:t>
      </w:r>
      <w:r w:rsidRPr="004C2C3B">
        <w:rPr>
          <w:rFonts w:cs="Arial"/>
          <w:sz w:val="22"/>
        </w:rPr>
        <w:t xml:space="preserve">„Schatzinsel-Briefmarke“ herausgebracht. „Die Briefmarken kündigen das Musical-Highlight </w:t>
      </w:r>
      <w:r w:rsidR="001451AF" w:rsidRPr="004C2C3B">
        <w:rPr>
          <w:rFonts w:cs="Arial"/>
          <w:sz w:val="22"/>
        </w:rPr>
        <w:t xml:space="preserve">des Jahres </w:t>
      </w:r>
      <w:r w:rsidRPr="004C2C3B">
        <w:rPr>
          <w:rFonts w:cs="Arial"/>
          <w:sz w:val="22"/>
        </w:rPr>
        <w:t xml:space="preserve">an und sind begehrte Sammlerstücke“, </w:t>
      </w:r>
      <w:r w:rsidR="00FA2650" w:rsidRPr="004C2C3B">
        <w:rPr>
          <w:rFonts w:cs="Arial"/>
          <w:sz w:val="22"/>
        </w:rPr>
        <w:t xml:space="preserve">sagt </w:t>
      </w:r>
      <w:r w:rsidR="006716A3" w:rsidRPr="004C2C3B">
        <w:rPr>
          <w:rFonts w:cs="Arial"/>
          <w:sz w:val="22"/>
        </w:rPr>
        <w:t>Citipost-</w:t>
      </w:r>
      <w:r w:rsidR="002E5002" w:rsidRPr="004C2C3B">
        <w:rPr>
          <w:rFonts w:cs="Arial"/>
          <w:sz w:val="22"/>
        </w:rPr>
        <w:t xml:space="preserve">Vertriebsleiter </w:t>
      </w:r>
      <w:r w:rsidRPr="004C2C3B">
        <w:rPr>
          <w:rFonts w:cs="Arial"/>
          <w:sz w:val="22"/>
        </w:rPr>
        <w:t>Murat Bendes</w:t>
      </w:r>
      <w:r w:rsidR="006716A3" w:rsidRPr="004C2C3B">
        <w:rPr>
          <w:rFonts w:cs="Arial"/>
          <w:sz w:val="22"/>
        </w:rPr>
        <w:t xml:space="preserve">. </w:t>
      </w:r>
      <w:r w:rsidR="000B3D28" w:rsidRPr="004C2C3B">
        <w:rPr>
          <w:rFonts w:cs="Arial"/>
          <w:sz w:val="22"/>
        </w:rPr>
        <w:t xml:space="preserve">Die HMT veranstaltet die Musical-Spielzeit in Kooperation mit dem Produzententeam von spotlight </w:t>
      </w:r>
      <w:r w:rsidR="00403B0B" w:rsidRPr="004C2C3B">
        <w:rPr>
          <w:rFonts w:cs="Arial"/>
          <w:sz w:val="22"/>
        </w:rPr>
        <w:t>m</w:t>
      </w:r>
      <w:r w:rsidR="000B3D28" w:rsidRPr="004C2C3B">
        <w:rPr>
          <w:rFonts w:cs="Arial"/>
          <w:sz w:val="22"/>
        </w:rPr>
        <w:t>usicals in der Zeit vom 11. Dez. 2021 bis 5.</w:t>
      </w:r>
      <w:r w:rsidR="00151CDF" w:rsidRPr="004C2C3B">
        <w:rPr>
          <w:rFonts w:cs="Arial"/>
          <w:sz w:val="22"/>
        </w:rPr>
        <w:t xml:space="preserve"> </w:t>
      </w:r>
      <w:r w:rsidR="000B3D28" w:rsidRPr="004C2C3B">
        <w:rPr>
          <w:rFonts w:cs="Arial"/>
          <w:sz w:val="22"/>
        </w:rPr>
        <w:t>Januar 2022</w:t>
      </w:r>
      <w:r w:rsidR="006716A3" w:rsidRPr="004C2C3B">
        <w:rPr>
          <w:rFonts w:cs="Arial"/>
          <w:sz w:val="22"/>
        </w:rPr>
        <w:t xml:space="preserve"> </w:t>
      </w:r>
      <w:r w:rsidR="000B3D28" w:rsidRPr="004C2C3B">
        <w:rPr>
          <w:rFonts w:cs="Arial"/>
          <w:sz w:val="22"/>
        </w:rPr>
        <w:t>im Theater Hameln.</w:t>
      </w:r>
    </w:p>
    <w:p w14:paraId="59A09ED6" w14:textId="77777777" w:rsidR="002C41D9" w:rsidRPr="004C2C3B" w:rsidRDefault="002C41D9" w:rsidP="00BF59C3">
      <w:pPr>
        <w:rPr>
          <w:rFonts w:cs="Arial"/>
          <w:sz w:val="22"/>
        </w:rPr>
      </w:pPr>
    </w:p>
    <w:p w14:paraId="2D35C22D" w14:textId="5209D325" w:rsidR="00264D5D" w:rsidRPr="004C2C3B" w:rsidRDefault="00E5098B" w:rsidP="00264D5D">
      <w:pPr>
        <w:rPr>
          <w:rFonts w:cs="Arial"/>
          <w:sz w:val="22"/>
        </w:rPr>
      </w:pPr>
      <w:r w:rsidRPr="004C2C3B">
        <w:rPr>
          <w:rFonts w:cs="Arial"/>
          <w:sz w:val="22"/>
        </w:rPr>
        <w:t xml:space="preserve"> </w:t>
      </w:r>
      <w:r w:rsidR="00264D5D" w:rsidRPr="004C2C3B">
        <w:rPr>
          <w:rFonts w:cs="Arial"/>
          <w:sz w:val="22"/>
        </w:rPr>
        <w:t>„Dass wir das erneut mit eigenen Briefmarken ankündigen können, ist einfach sympathisch.</w:t>
      </w:r>
      <w:r w:rsidR="00667162" w:rsidRPr="004C2C3B">
        <w:rPr>
          <w:rFonts w:cs="Arial"/>
          <w:sz w:val="22"/>
        </w:rPr>
        <w:t xml:space="preserve"> </w:t>
      </w:r>
      <w:r w:rsidR="00264D5D" w:rsidRPr="004C2C3B">
        <w:rPr>
          <w:rFonts w:cs="Arial"/>
          <w:sz w:val="22"/>
        </w:rPr>
        <w:t xml:space="preserve">Danke dafür an die Citipost, die diese attraktiven und nützlichen Boten ermöglichen“, so </w:t>
      </w:r>
      <w:r w:rsidR="00AF59ED" w:rsidRPr="004C2C3B">
        <w:rPr>
          <w:rFonts w:cs="Arial"/>
          <w:sz w:val="22"/>
        </w:rPr>
        <w:t xml:space="preserve">HMT-Geschäftsführer </w:t>
      </w:r>
      <w:r w:rsidR="00264D5D" w:rsidRPr="004C2C3B">
        <w:rPr>
          <w:rFonts w:cs="Arial"/>
          <w:sz w:val="22"/>
        </w:rPr>
        <w:t xml:space="preserve">Harald Wanger. </w:t>
      </w:r>
    </w:p>
    <w:p w14:paraId="364FF13E" w14:textId="33E6A9DF" w:rsidR="005B5BC7" w:rsidRPr="004C2C3B" w:rsidRDefault="005B5BC7" w:rsidP="00264D5D">
      <w:pPr>
        <w:rPr>
          <w:rFonts w:cs="Arial"/>
          <w:sz w:val="22"/>
        </w:rPr>
      </w:pPr>
    </w:p>
    <w:p w14:paraId="78C91AD3" w14:textId="619E41CA" w:rsidR="005B5BC7" w:rsidRPr="004C2C3B" w:rsidRDefault="005B5BC7" w:rsidP="005B5BC7">
      <w:pPr>
        <w:jc w:val="both"/>
        <w:rPr>
          <w:rFonts w:cs="Arial"/>
          <w:sz w:val="22"/>
          <w:szCs w:val="20"/>
        </w:rPr>
      </w:pPr>
      <w:r w:rsidRPr="004C2C3B">
        <w:rPr>
          <w:rFonts w:cs="Arial"/>
          <w:sz w:val="22"/>
          <w:szCs w:val="20"/>
        </w:rPr>
        <w:t xml:space="preserve">Das Musical „Die Schatzinsel“ wurde 2015 in Fulda uraufgeführt und war in der Folge sehr erfolgreich. Im Herbst 2016 sahen knapp 10.000 Besucher das Musical im Theater Hameln. „Wir freuen uns, dieses attraktive und spannende Stück erneut präsentieren zu können und diesmal parallel zu Hamelns Weihnachtsmarkt“, sagt </w:t>
      </w:r>
      <w:r w:rsidR="00674209" w:rsidRPr="004C2C3B">
        <w:rPr>
          <w:rFonts w:cs="Arial"/>
          <w:sz w:val="22"/>
          <w:szCs w:val="20"/>
        </w:rPr>
        <w:t xml:space="preserve">Harald </w:t>
      </w:r>
      <w:r w:rsidRPr="004C2C3B">
        <w:rPr>
          <w:rFonts w:cs="Arial"/>
          <w:sz w:val="22"/>
          <w:szCs w:val="20"/>
        </w:rPr>
        <w:t>Wanger</w:t>
      </w:r>
      <w:r w:rsidR="00A16D6E" w:rsidRPr="004C2C3B">
        <w:rPr>
          <w:rFonts w:cs="Arial"/>
          <w:sz w:val="22"/>
          <w:szCs w:val="20"/>
        </w:rPr>
        <w:t>.</w:t>
      </w:r>
      <w:r w:rsidRPr="004C2C3B">
        <w:rPr>
          <w:rFonts w:cs="Arial"/>
          <w:sz w:val="22"/>
          <w:szCs w:val="20"/>
        </w:rPr>
        <w:t xml:space="preserve"> Die Schatzinsel </w:t>
      </w:r>
      <w:r w:rsidR="008513E8" w:rsidRPr="004C2C3B">
        <w:rPr>
          <w:rFonts w:cs="Arial"/>
          <w:sz w:val="22"/>
          <w:szCs w:val="20"/>
        </w:rPr>
        <w:t xml:space="preserve">sei </w:t>
      </w:r>
      <w:r w:rsidRPr="004C2C3B">
        <w:rPr>
          <w:rFonts w:cs="Arial"/>
          <w:sz w:val="22"/>
          <w:szCs w:val="20"/>
        </w:rPr>
        <w:t xml:space="preserve">eine spannende und erstklassige Inszenierung mit Unterhaltungswert für die ganze Familie. </w:t>
      </w:r>
    </w:p>
    <w:p w14:paraId="330F9B64" w14:textId="77777777" w:rsidR="005B5BC7" w:rsidRPr="004C2C3B" w:rsidRDefault="005B5BC7" w:rsidP="00264D5D">
      <w:pPr>
        <w:rPr>
          <w:rFonts w:cs="Arial"/>
          <w:sz w:val="22"/>
        </w:rPr>
      </w:pPr>
    </w:p>
    <w:p w14:paraId="43B0B576" w14:textId="7F66C0E1" w:rsidR="00264D5D" w:rsidRPr="004C2C3B" w:rsidRDefault="00EA3478" w:rsidP="00264D5D">
      <w:pPr>
        <w:rPr>
          <w:rFonts w:cs="Arial"/>
          <w:sz w:val="22"/>
        </w:rPr>
      </w:pPr>
      <w:r w:rsidRPr="004C2C3B">
        <w:rPr>
          <w:rFonts w:cs="Arial"/>
          <w:sz w:val="22"/>
        </w:rPr>
        <w:t xml:space="preserve">Die neue </w:t>
      </w:r>
      <w:r w:rsidR="001B4A80" w:rsidRPr="004C2C3B">
        <w:rPr>
          <w:rFonts w:cs="Arial"/>
          <w:sz w:val="22"/>
        </w:rPr>
        <w:t>Schatzinsel-</w:t>
      </w:r>
      <w:r w:rsidR="00E5098B" w:rsidRPr="004C2C3B">
        <w:rPr>
          <w:rFonts w:cs="Arial"/>
          <w:sz w:val="22"/>
        </w:rPr>
        <w:t>Briefmarke</w:t>
      </w:r>
      <w:r w:rsidR="00F86C1E" w:rsidRPr="004C2C3B">
        <w:rPr>
          <w:rFonts w:cs="Arial"/>
          <w:sz w:val="22"/>
        </w:rPr>
        <w:t xml:space="preserve"> </w:t>
      </w:r>
      <w:r w:rsidR="009A53B4" w:rsidRPr="004C2C3B">
        <w:rPr>
          <w:rFonts w:cs="Arial"/>
          <w:sz w:val="22"/>
        </w:rPr>
        <w:t xml:space="preserve">für </w:t>
      </w:r>
      <w:r w:rsidR="00F86C1E" w:rsidRPr="004C2C3B">
        <w:rPr>
          <w:rFonts w:cs="Arial"/>
          <w:sz w:val="22"/>
        </w:rPr>
        <w:t xml:space="preserve">Standardbriefe </w:t>
      </w:r>
      <w:r w:rsidR="003F2366" w:rsidRPr="004C2C3B">
        <w:rPr>
          <w:rFonts w:cs="Arial"/>
          <w:sz w:val="22"/>
        </w:rPr>
        <w:t>(</w:t>
      </w:r>
      <w:r w:rsidR="00F86C1E" w:rsidRPr="004C2C3B">
        <w:rPr>
          <w:rFonts w:cs="Arial"/>
          <w:sz w:val="22"/>
        </w:rPr>
        <w:t>bis 20</w:t>
      </w:r>
      <w:r w:rsidR="00A71281" w:rsidRPr="004C2C3B">
        <w:rPr>
          <w:rFonts w:cs="Arial"/>
          <w:sz w:val="22"/>
        </w:rPr>
        <w:t>g</w:t>
      </w:r>
      <w:r w:rsidR="003F2366" w:rsidRPr="004C2C3B">
        <w:rPr>
          <w:rFonts w:cs="Arial"/>
          <w:sz w:val="22"/>
        </w:rPr>
        <w:t>)</w:t>
      </w:r>
      <w:r w:rsidR="00F86C1E" w:rsidRPr="004C2C3B">
        <w:rPr>
          <w:rFonts w:cs="Arial"/>
          <w:sz w:val="22"/>
        </w:rPr>
        <w:t xml:space="preserve"> </w:t>
      </w:r>
      <w:r w:rsidR="00184D81" w:rsidRPr="004C2C3B">
        <w:rPr>
          <w:rFonts w:cs="Arial"/>
          <w:sz w:val="22"/>
        </w:rPr>
        <w:t xml:space="preserve">0,70 Euro </w:t>
      </w:r>
      <w:r w:rsidR="00F86C1E" w:rsidRPr="004C2C3B">
        <w:rPr>
          <w:rFonts w:cs="Arial"/>
          <w:sz w:val="22"/>
        </w:rPr>
        <w:t xml:space="preserve">und Großbriefe </w:t>
      </w:r>
      <w:r w:rsidR="003F2366" w:rsidRPr="004C2C3B">
        <w:rPr>
          <w:rFonts w:cs="Arial"/>
          <w:sz w:val="22"/>
        </w:rPr>
        <w:t>(</w:t>
      </w:r>
      <w:r w:rsidR="00F86C1E" w:rsidRPr="004C2C3B">
        <w:rPr>
          <w:rFonts w:cs="Arial"/>
          <w:sz w:val="22"/>
        </w:rPr>
        <w:t>bis 500</w:t>
      </w:r>
      <w:r w:rsidR="00A71281" w:rsidRPr="004C2C3B">
        <w:rPr>
          <w:rFonts w:cs="Arial"/>
          <w:sz w:val="22"/>
        </w:rPr>
        <w:t>g</w:t>
      </w:r>
      <w:r w:rsidR="003F2366" w:rsidRPr="004C2C3B">
        <w:rPr>
          <w:rFonts w:cs="Arial"/>
          <w:sz w:val="22"/>
        </w:rPr>
        <w:t>)</w:t>
      </w:r>
      <w:r w:rsidR="00F86C1E" w:rsidRPr="004C2C3B">
        <w:rPr>
          <w:rFonts w:cs="Arial"/>
          <w:sz w:val="22"/>
        </w:rPr>
        <w:t xml:space="preserve"> </w:t>
      </w:r>
      <w:r w:rsidR="00390A56" w:rsidRPr="004C2C3B">
        <w:rPr>
          <w:rFonts w:cs="Arial"/>
          <w:sz w:val="22"/>
        </w:rPr>
        <w:t xml:space="preserve">1,30 Euro </w:t>
      </w:r>
      <w:r w:rsidR="00E5098B" w:rsidRPr="004C2C3B">
        <w:rPr>
          <w:rFonts w:cs="Arial"/>
          <w:sz w:val="22"/>
        </w:rPr>
        <w:t>ist</w:t>
      </w:r>
      <w:r w:rsidR="00A247E2" w:rsidRPr="004C2C3B">
        <w:rPr>
          <w:rFonts w:cs="Arial"/>
          <w:sz w:val="22"/>
        </w:rPr>
        <w:t xml:space="preserve"> </w:t>
      </w:r>
      <w:r w:rsidR="00C70337" w:rsidRPr="004C2C3B">
        <w:rPr>
          <w:rFonts w:cs="Arial"/>
          <w:sz w:val="22"/>
        </w:rPr>
        <w:t xml:space="preserve">ab kommender Woche </w:t>
      </w:r>
      <w:r w:rsidR="00264D5D" w:rsidRPr="004C2C3B">
        <w:rPr>
          <w:rFonts w:cs="Arial"/>
          <w:sz w:val="22"/>
        </w:rPr>
        <w:t>erhältlich bei der Citipost Weserbergland (Tel. 05151/96203-0) und im Infocenter Hameln, Deisterallee 1.</w:t>
      </w:r>
      <w:r w:rsidR="00BD60B8" w:rsidRPr="004C2C3B">
        <w:rPr>
          <w:rFonts w:cs="Arial"/>
          <w:sz w:val="22"/>
        </w:rPr>
        <w:t xml:space="preserve"> </w:t>
      </w:r>
    </w:p>
    <w:p w14:paraId="650C8ACD" w14:textId="77777777" w:rsidR="00264D5D" w:rsidRPr="004C2C3B" w:rsidRDefault="00264D5D" w:rsidP="000848E2">
      <w:pPr>
        <w:rPr>
          <w:rFonts w:cs="Arial"/>
          <w:sz w:val="22"/>
        </w:rPr>
      </w:pPr>
    </w:p>
    <w:p w14:paraId="399F6AFF" w14:textId="140C65FD" w:rsidR="006E5546" w:rsidRPr="004C2C3B" w:rsidRDefault="006E5546" w:rsidP="006E5546">
      <w:pPr>
        <w:rPr>
          <w:rFonts w:cs="Arial"/>
          <w:sz w:val="22"/>
        </w:rPr>
      </w:pPr>
      <w:r w:rsidRPr="004C2C3B">
        <w:rPr>
          <w:rFonts w:cs="Arial"/>
          <w:sz w:val="22"/>
        </w:rPr>
        <w:t>Tickets für das Musical „Die Schatzinsel “ sind im Dewezet-Ticketshop, bei der Touristinfo Hameln (Hotline: 05151 9578-18) und bei allen bekannten Vorverkaufsstellen erhältlich.</w:t>
      </w:r>
      <w:r w:rsidR="00F53A7E" w:rsidRPr="004C2C3B">
        <w:rPr>
          <w:rFonts w:cs="Arial"/>
          <w:sz w:val="22"/>
        </w:rPr>
        <w:t xml:space="preserve"> </w:t>
      </w:r>
      <w:r w:rsidR="00C850FD" w:rsidRPr="004C2C3B">
        <w:rPr>
          <w:rFonts w:cs="Arial"/>
          <w:sz w:val="22"/>
        </w:rPr>
        <w:t xml:space="preserve">Die Preise liegen je nach Rang und Wochentag zwischen 27,90 und 66,90 Euro. </w:t>
      </w:r>
      <w:r w:rsidR="00813032" w:rsidRPr="004C2C3B">
        <w:rPr>
          <w:rFonts w:cs="Arial"/>
          <w:sz w:val="22"/>
        </w:rPr>
        <w:t xml:space="preserve">Alle </w:t>
      </w:r>
      <w:r w:rsidR="00F53A7E" w:rsidRPr="004C2C3B">
        <w:rPr>
          <w:rFonts w:cs="Arial"/>
          <w:sz w:val="22"/>
        </w:rPr>
        <w:t xml:space="preserve">Infos zum Musical unter: </w:t>
      </w:r>
      <w:hyperlink r:id="rId13" w:history="1">
        <w:r w:rsidR="00F53A7E" w:rsidRPr="004C2C3B">
          <w:rPr>
            <w:rStyle w:val="Hyperlink"/>
            <w:rFonts w:cs="Arial"/>
            <w:color w:val="auto"/>
            <w:sz w:val="22"/>
          </w:rPr>
          <w:t>www.schatzinsel-hameln.de</w:t>
        </w:r>
      </w:hyperlink>
      <w:r w:rsidR="00813032" w:rsidRPr="004C2C3B">
        <w:rPr>
          <w:rFonts w:cs="Arial"/>
          <w:sz w:val="22"/>
        </w:rPr>
        <w:t>.</w:t>
      </w:r>
    </w:p>
    <w:p w14:paraId="7C1A717B" w14:textId="77777777" w:rsidR="00F53A7E" w:rsidRPr="004C2C3B" w:rsidRDefault="00F53A7E" w:rsidP="006E5546">
      <w:pPr>
        <w:rPr>
          <w:rFonts w:cs="Arial"/>
          <w:sz w:val="22"/>
        </w:rPr>
      </w:pPr>
    </w:p>
    <w:p w14:paraId="4B8D6230" w14:textId="09FCA5A8" w:rsidR="00581066" w:rsidRPr="004C2C3B" w:rsidRDefault="00581066" w:rsidP="004C2D24">
      <w:pPr>
        <w:rPr>
          <w:sz w:val="22"/>
        </w:rPr>
      </w:pPr>
    </w:p>
    <w:p w14:paraId="3C6BC5D2" w14:textId="4883420E" w:rsidR="00581066" w:rsidRPr="004C2C3B" w:rsidRDefault="008845E2" w:rsidP="004C2D24">
      <w:pPr>
        <w:rPr>
          <w:sz w:val="22"/>
        </w:rPr>
      </w:pPr>
      <w:r w:rsidRPr="004C2C3B">
        <w:rPr>
          <w:sz w:val="22"/>
        </w:rPr>
        <w:t>Bildbeschreibung:</w:t>
      </w:r>
    </w:p>
    <w:p w14:paraId="6E89EAF9" w14:textId="33353D99" w:rsidR="008845E2" w:rsidRPr="004C2C3B" w:rsidRDefault="008845E2" w:rsidP="005F19B6">
      <w:pPr>
        <w:rPr>
          <w:sz w:val="22"/>
        </w:rPr>
      </w:pPr>
      <w:r w:rsidRPr="004C2C3B">
        <w:rPr>
          <w:sz w:val="22"/>
        </w:rPr>
        <w:t>Kistenweise</w:t>
      </w:r>
      <w:r w:rsidR="000B5EC4" w:rsidRPr="004C2C3B">
        <w:rPr>
          <w:sz w:val="22"/>
        </w:rPr>
        <w:t xml:space="preserve"> </w:t>
      </w:r>
      <w:r w:rsidR="00B80198" w:rsidRPr="004C2C3B">
        <w:rPr>
          <w:sz w:val="22"/>
        </w:rPr>
        <w:t xml:space="preserve">sind </w:t>
      </w:r>
      <w:r w:rsidR="000B5EC4" w:rsidRPr="004C2C3B">
        <w:rPr>
          <w:sz w:val="22"/>
        </w:rPr>
        <w:t xml:space="preserve">über </w:t>
      </w:r>
      <w:r w:rsidR="006B2B25" w:rsidRPr="004C2C3B">
        <w:rPr>
          <w:sz w:val="22"/>
        </w:rPr>
        <w:t>die Citipost Briefe an Musical</w:t>
      </w:r>
      <w:r w:rsidR="0078769B" w:rsidRPr="004C2C3B">
        <w:rPr>
          <w:sz w:val="22"/>
        </w:rPr>
        <w:t xml:space="preserve">fans </w:t>
      </w:r>
      <w:r w:rsidR="00F91712" w:rsidRPr="004C2C3B">
        <w:rPr>
          <w:sz w:val="22"/>
        </w:rPr>
        <w:t xml:space="preserve">bundesweit </w:t>
      </w:r>
      <w:r w:rsidR="0078769B" w:rsidRPr="004C2C3B">
        <w:rPr>
          <w:sz w:val="22"/>
        </w:rPr>
        <w:t>versendet</w:t>
      </w:r>
      <w:r w:rsidR="00B80198" w:rsidRPr="004C2C3B">
        <w:rPr>
          <w:sz w:val="22"/>
        </w:rPr>
        <w:t xml:space="preserve"> worden</w:t>
      </w:r>
      <w:r w:rsidR="0029651C" w:rsidRPr="004C2C3B">
        <w:rPr>
          <w:sz w:val="22"/>
        </w:rPr>
        <w:t>, die Informationsmaterial zum Musical-Ereignis des Jahres im Theater Hameln</w:t>
      </w:r>
      <w:r w:rsidR="00A06E12" w:rsidRPr="004C2C3B">
        <w:rPr>
          <w:sz w:val="22"/>
        </w:rPr>
        <w:t xml:space="preserve"> enthalten</w:t>
      </w:r>
      <w:r w:rsidR="008B7FB1" w:rsidRPr="004C2C3B">
        <w:rPr>
          <w:sz w:val="22"/>
        </w:rPr>
        <w:t xml:space="preserve"> - </w:t>
      </w:r>
      <w:r w:rsidR="00A06E12" w:rsidRPr="004C2C3B">
        <w:rPr>
          <w:sz w:val="22"/>
        </w:rPr>
        <w:t>„Die Schatzinsel“</w:t>
      </w:r>
      <w:r w:rsidR="00245F1C" w:rsidRPr="004C2C3B">
        <w:rPr>
          <w:sz w:val="22"/>
        </w:rPr>
        <w:t>, mit</w:t>
      </w:r>
      <w:r w:rsidR="00764405" w:rsidRPr="004C2C3B">
        <w:rPr>
          <w:sz w:val="22"/>
        </w:rPr>
        <w:t xml:space="preserve"> eigener Motiv-Briefmarke</w:t>
      </w:r>
      <w:r w:rsidR="006F62C1" w:rsidRPr="004C2C3B">
        <w:rPr>
          <w:sz w:val="22"/>
        </w:rPr>
        <w:t xml:space="preserve">. </w:t>
      </w:r>
      <w:r w:rsidR="00B423D6" w:rsidRPr="004C2C3B">
        <w:rPr>
          <w:sz w:val="22"/>
        </w:rPr>
        <w:t>Freude darüber zeigen</w:t>
      </w:r>
      <w:r w:rsidR="00446C5D" w:rsidRPr="004C2C3B">
        <w:rPr>
          <w:sz w:val="22"/>
        </w:rPr>
        <w:t xml:space="preserve"> von links nach rechts</w:t>
      </w:r>
      <w:r w:rsidR="00D308A2" w:rsidRPr="004C2C3B">
        <w:rPr>
          <w:sz w:val="22"/>
        </w:rPr>
        <w:t xml:space="preserve"> VGH-</w:t>
      </w:r>
      <w:r w:rsidR="005F19B6" w:rsidRPr="004C2C3B">
        <w:rPr>
          <w:sz w:val="22"/>
        </w:rPr>
        <w:t>Regionaldirektor Peter Kuhlenkamp</w:t>
      </w:r>
      <w:r w:rsidR="004703FB" w:rsidRPr="004C2C3B">
        <w:rPr>
          <w:sz w:val="22"/>
        </w:rPr>
        <w:t xml:space="preserve"> als Hauptsponsor des Musicals</w:t>
      </w:r>
      <w:r w:rsidR="002B5663" w:rsidRPr="004C2C3B">
        <w:rPr>
          <w:sz w:val="22"/>
        </w:rPr>
        <w:t xml:space="preserve">, </w:t>
      </w:r>
      <w:r w:rsidR="007D567B" w:rsidRPr="004C2C3B">
        <w:rPr>
          <w:rFonts w:cs="Arial"/>
          <w:sz w:val="22"/>
        </w:rPr>
        <w:t>Citipost</w:t>
      </w:r>
      <w:r w:rsidR="004825AD" w:rsidRPr="004C2C3B">
        <w:rPr>
          <w:rFonts w:cs="Arial"/>
          <w:sz w:val="22"/>
        </w:rPr>
        <w:t xml:space="preserve"> </w:t>
      </w:r>
      <w:r w:rsidR="006716A3" w:rsidRPr="004C2C3B">
        <w:rPr>
          <w:rFonts w:cs="Arial"/>
          <w:sz w:val="22"/>
        </w:rPr>
        <w:t xml:space="preserve">Weserbergland </w:t>
      </w:r>
      <w:r w:rsidR="002245EC" w:rsidRPr="004C2C3B">
        <w:rPr>
          <w:rFonts w:cs="Arial"/>
          <w:sz w:val="22"/>
        </w:rPr>
        <w:t>V</w:t>
      </w:r>
      <w:r w:rsidR="006716A3" w:rsidRPr="004C2C3B">
        <w:rPr>
          <w:rFonts w:cs="Arial"/>
          <w:sz w:val="22"/>
        </w:rPr>
        <w:t>er</w:t>
      </w:r>
      <w:r w:rsidR="002245EC" w:rsidRPr="004C2C3B">
        <w:rPr>
          <w:rFonts w:cs="Arial"/>
          <w:sz w:val="22"/>
        </w:rPr>
        <w:t xml:space="preserve">triebsleiter </w:t>
      </w:r>
      <w:r w:rsidR="002B5663" w:rsidRPr="004C2C3B">
        <w:rPr>
          <w:rFonts w:cs="Arial"/>
          <w:sz w:val="22"/>
        </w:rPr>
        <w:t>Murat Bendes un</w:t>
      </w:r>
      <w:r w:rsidR="00FD3D53" w:rsidRPr="004C2C3B">
        <w:rPr>
          <w:rFonts w:cs="Arial"/>
          <w:sz w:val="22"/>
        </w:rPr>
        <w:t xml:space="preserve">d HMT-Geschäftsführer Harald Wanger. </w:t>
      </w:r>
    </w:p>
    <w:p w14:paraId="1C6EC7C7" w14:textId="77777777" w:rsidR="004C2D24" w:rsidRPr="004C2C3B" w:rsidRDefault="004C2D24" w:rsidP="004C2D24">
      <w:pPr>
        <w:rPr>
          <w:rFonts w:cs="Arial"/>
          <w:sz w:val="22"/>
          <w:szCs w:val="20"/>
        </w:rPr>
      </w:pPr>
    </w:p>
    <w:p w14:paraId="43F93278" w14:textId="3F7FAE6E" w:rsidR="004C2D24" w:rsidRPr="004C2C3B" w:rsidRDefault="004C2D24" w:rsidP="004C2D24">
      <w:pPr>
        <w:rPr>
          <w:sz w:val="22"/>
        </w:rPr>
      </w:pPr>
      <w:r w:rsidRPr="004C2C3B">
        <w:rPr>
          <w:sz w:val="22"/>
        </w:rPr>
        <w:t xml:space="preserve">Ansprechpartner Medien ist Anastasia </w:t>
      </w:r>
      <w:r w:rsidR="00592785" w:rsidRPr="004C2C3B">
        <w:rPr>
          <w:sz w:val="22"/>
        </w:rPr>
        <w:t>P</w:t>
      </w:r>
      <w:r w:rsidRPr="004C2C3B">
        <w:rPr>
          <w:sz w:val="22"/>
        </w:rPr>
        <w:t>atsiarizis, Tel. 05151/957829</w:t>
      </w:r>
      <w:r w:rsidR="00DE6883" w:rsidRPr="004C2C3B">
        <w:rPr>
          <w:sz w:val="22"/>
        </w:rPr>
        <w:t>,</w:t>
      </w:r>
      <w:r w:rsidRPr="004C2C3B">
        <w:rPr>
          <w:sz w:val="22"/>
        </w:rPr>
        <w:t xml:space="preserve"> per </w:t>
      </w:r>
    </w:p>
    <w:p w14:paraId="3E8B9087" w14:textId="59912427" w:rsidR="00087FB6" w:rsidRPr="004C2C3B" w:rsidRDefault="004C2D24" w:rsidP="004C2D24">
      <w:pPr>
        <w:rPr>
          <w:sz w:val="22"/>
        </w:rPr>
      </w:pPr>
      <w:r w:rsidRPr="004C2C3B">
        <w:rPr>
          <w:sz w:val="22"/>
        </w:rPr>
        <w:t xml:space="preserve">E-Mail: </w:t>
      </w:r>
      <w:hyperlink r:id="rId14" w:history="1">
        <w:r w:rsidR="004C7D35" w:rsidRPr="004C2C3B">
          <w:rPr>
            <w:rStyle w:val="Hyperlink"/>
            <w:color w:val="auto"/>
            <w:sz w:val="22"/>
          </w:rPr>
          <w:t>anastasia.patsiarizis@hameln-tourismus.de</w:t>
        </w:r>
      </w:hyperlink>
      <w:r w:rsidRPr="004C2C3B">
        <w:rPr>
          <w:sz w:val="22"/>
        </w:rPr>
        <w:t>.</w:t>
      </w:r>
    </w:p>
    <w:p w14:paraId="0A8366BD" w14:textId="0887AEB7" w:rsidR="004C7D35" w:rsidRPr="004C2C3B" w:rsidRDefault="004C7D35" w:rsidP="004C2D24">
      <w:pPr>
        <w:rPr>
          <w:sz w:val="22"/>
        </w:rPr>
      </w:pPr>
    </w:p>
    <w:sectPr w:rsidR="004C7D35" w:rsidRPr="004C2C3B" w:rsidSect="004C2D24">
      <w:headerReference w:type="even" r:id="rId15"/>
      <w:headerReference w:type="default" r:id="rId16"/>
      <w:footerReference w:type="even" r:id="rId17"/>
      <w:footerReference w:type="default" r:id="rId18"/>
      <w:headerReference w:type="first" r:id="rId19"/>
      <w:footerReference w:type="first" r:id="rId20"/>
      <w:pgSz w:w="11906" w:h="16838"/>
      <w:pgMar w:top="3119" w:right="1247" w:bottom="85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60116" w14:textId="77777777" w:rsidR="00FA7B0D" w:rsidRDefault="00FA7B0D" w:rsidP="00DA1FE4">
      <w:r>
        <w:separator/>
      </w:r>
    </w:p>
  </w:endnote>
  <w:endnote w:type="continuationSeparator" w:id="0">
    <w:p w14:paraId="087F42C0" w14:textId="77777777" w:rsidR="00FA7B0D" w:rsidRDefault="00FA7B0D" w:rsidP="00DA1FE4">
      <w:r>
        <w:continuationSeparator/>
      </w:r>
    </w:p>
  </w:endnote>
  <w:endnote w:type="continuationNotice" w:id="1">
    <w:p w14:paraId="7F766197" w14:textId="77777777" w:rsidR="00FA7B0D" w:rsidRDefault="00FA7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D589" w14:textId="77777777" w:rsidR="007249C4" w:rsidRDefault="007249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246328"/>
      <w:docPartObj>
        <w:docPartGallery w:val="Page Numbers (Bottom of Page)"/>
        <w:docPartUnique/>
      </w:docPartObj>
    </w:sdtPr>
    <w:sdtEndPr>
      <w:rPr>
        <w:rFonts w:cs="Arial"/>
      </w:rPr>
    </w:sdtEndPr>
    <w:sdtContent>
      <w:p w14:paraId="19794684" w14:textId="77777777" w:rsidR="00FA2D48" w:rsidRPr="009452F0" w:rsidRDefault="00FA2D48">
        <w:pPr>
          <w:pStyle w:val="Fuzeile"/>
          <w:jc w:val="right"/>
          <w:rPr>
            <w:rFonts w:cs="Arial"/>
          </w:rPr>
        </w:pPr>
        <w:r w:rsidRPr="009452F0">
          <w:rPr>
            <w:rFonts w:cs="Arial"/>
          </w:rPr>
          <w:fldChar w:fldCharType="begin"/>
        </w:r>
        <w:r w:rsidRPr="009452F0">
          <w:rPr>
            <w:rFonts w:cs="Arial"/>
          </w:rPr>
          <w:instrText>PAGE   \* MERGEFORMAT</w:instrText>
        </w:r>
        <w:r w:rsidRPr="009452F0">
          <w:rPr>
            <w:rFonts w:cs="Arial"/>
          </w:rPr>
          <w:fldChar w:fldCharType="separate"/>
        </w:r>
        <w:r w:rsidR="00216E73">
          <w:rPr>
            <w:rFonts w:cs="Arial"/>
            <w:noProof/>
          </w:rPr>
          <w:t>2</w:t>
        </w:r>
        <w:r w:rsidRPr="009452F0">
          <w:rPr>
            <w:rFonts w:cs="Arial"/>
          </w:rPr>
          <w:fldChar w:fldCharType="end"/>
        </w:r>
      </w:p>
    </w:sdtContent>
  </w:sdt>
  <w:p w14:paraId="5C92E349" w14:textId="77777777" w:rsidR="00FA2D48" w:rsidRDefault="00FA2D4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021914"/>
      <w:docPartObj>
        <w:docPartGallery w:val="Page Numbers (Bottom of Page)"/>
        <w:docPartUnique/>
      </w:docPartObj>
    </w:sdtPr>
    <w:sdtEndPr/>
    <w:sdtContent>
      <w:p w14:paraId="1EBFD370" w14:textId="06C5863A" w:rsidR="007249C4" w:rsidRDefault="007249C4">
        <w:pPr>
          <w:pStyle w:val="Fuzeile"/>
          <w:jc w:val="right"/>
        </w:pPr>
        <w:r>
          <w:fldChar w:fldCharType="begin"/>
        </w:r>
        <w:r>
          <w:instrText>PAGE   \* MERGEFORMAT</w:instrText>
        </w:r>
        <w:r>
          <w:fldChar w:fldCharType="separate"/>
        </w:r>
        <w:r>
          <w:t>2</w:t>
        </w:r>
        <w:r>
          <w:fldChar w:fldCharType="end"/>
        </w:r>
      </w:p>
    </w:sdtContent>
  </w:sdt>
  <w:p w14:paraId="6F077CA3" w14:textId="77777777" w:rsidR="007249C4" w:rsidRDefault="007249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00224" w14:textId="77777777" w:rsidR="00FA7B0D" w:rsidRDefault="00FA7B0D" w:rsidP="00DA1FE4">
      <w:r>
        <w:separator/>
      </w:r>
    </w:p>
  </w:footnote>
  <w:footnote w:type="continuationSeparator" w:id="0">
    <w:p w14:paraId="7EB6CD50" w14:textId="77777777" w:rsidR="00FA7B0D" w:rsidRDefault="00FA7B0D" w:rsidP="00DA1FE4">
      <w:r>
        <w:continuationSeparator/>
      </w:r>
    </w:p>
  </w:footnote>
  <w:footnote w:type="continuationNotice" w:id="1">
    <w:p w14:paraId="0C121DA0" w14:textId="77777777" w:rsidR="00FA7B0D" w:rsidRDefault="00FA7B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E7FC" w14:textId="77777777" w:rsidR="00FA2D48" w:rsidRDefault="00FA7B0D">
    <w:pPr>
      <w:pStyle w:val="Kopfzeile"/>
    </w:pPr>
    <w:r>
      <w:rPr>
        <w:noProof/>
        <w:lang w:eastAsia="de-DE"/>
      </w:rPr>
      <w:pict w14:anchorId="5AD32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6798" o:spid="_x0000_s2049" type="#_x0000_t75" style="position:absolute;margin-left:0;margin-top:0;width:590.4pt;height:835.55pt;z-index:-251657728;mso-position-horizontal:center;mso-position-horizontal-relative:margin;mso-position-vertical:center;mso-position-vertical-relative:margin" o:allowincell="f">
          <v:imagedata r:id="rId1" o:title="HMT-Briefbogen_Seit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CB4C" w14:textId="2CF78622" w:rsidR="00FA2D48" w:rsidRDefault="00087FB6">
    <w:pPr>
      <w:pStyle w:val="Kopfzeile"/>
    </w:pPr>
    <w:r>
      <w:rPr>
        <w:noProof/>
      </w:rPr>
      <w:drawing>
        <wp:anchor distT="0" distB="0" distL="114300" distR="114300" simplePos="0" relativeHeight="251657728" behindDoc="1" locked="0" layoutInCell="1" allowOverlap="1" wp14:anchorId="1C823665" wp14:editId="65C5E2CD">
          <wp:simplePos x="0" y="0"/>
          <wp:positionH relativeFrom="page">
            <wp:posOffset>-9525</wp:posOffset>
          </wp:positionH>
          <wp:positionV relativeFrom="paragraph">
            <wp:posOffset>-440690</wp:posOffset>
          </wp:positionV>
          <wp:extent cx="7539995" cy="10668000"/>
          <wp:effectExtent l="0" t="0" r="381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1F34" w14:textId="70D0C921" w:rsidR="00FA2D48" w:rsidRDefault="00D812DB">
    <w:pPr>
      <w:pStyle w:val="Kopfzeile"/>
    </w:pPr>
    <w:r>
      <w:rPr>
        <w:noProof/>
      </w:rPr>
      <w:drawing>
        <wp:anchor distT="0" distB="0" distL="114300" distR="114300" simplePos="0" relativeHeight="251656704" behindDoc="1" locked="0" layoutInCell="1" allowOverlap="1" wp14:anchorId="5CF29981" wp14:editId="201D6FC5">
          <wp:simplePos x="0" y="0"/>
          <wp:positionH relativeFrom="page">
            <wp:posOffset>6985</wp:posOffset>
          </wp:positionH>
          <wp:positionV relativeFrom="paragraph">
            <wp:posOffset>-440690</wp:posOffset>
          </wp:positionV>
          <wp:extent cx="7539995" cy="10668000"/>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7862"/>
    <w:multiLevelType w:val="hybridMultilevel"/>
    <w:tmpl w:val="2B32A7A4"/>
    <w:lvl w:ilvl="0" w:tplc="BE0091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D19F2"/>
    <w:multiLevelType w:val="hybridMultilevel"/>
    <w:tmpl w:val="54441674"/>
    <w:lvl w:ilvl="0" w:tplc="5A6082DA">
      <w:numFmt w:val="bullet"/>
      <w:lvlText w:val="-"/>
      <w:lvlJc w:val="left"/>
      <w:pPr>
        <w:ind w:left="1080" w:hanging="360"/>
      </w:pPr>
      <w:rPr>
        <w:rFonts w:ascii="Arial" w:eastAsiaTheme="minorEastAs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6BB96A62"/>
    <w:multiLevelType w:val="hybridMultilevel"/>
    <w:tmpl w:val="038ED606"/>
    <w:lvl w:ilvl="0" w:tplc="04070005">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attachedTemplate r:id="rId1"/>
  <w:defaultTabStop w:val="709"/>
  <w:autoHyphenation/>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D48"/>
    <w:rsid w:val="00014861"/>
    <w:rsid w:val="00056C3F"/>
    <w:rsid w:val="00057E96"/>
    <w:rsid w:val="000848E2"/>
    <w:rsid w:val="00087FB6"/>
    <w:rsid w:val="000A23F4"/>
    <w:rsid w:val="000A4C65"/>
    <w:rsid w:val="000B3D28"/>
    <w:rsid w:val="000B559A"/>
    <w:rsid w:val="000B5EC4"/>
    <w:rsid w:val="000C6626"/>
    <w:rsid w:val="000D02B6"/>
    <w:rsid w:val="000E0407"/>
    <w:rsid w:val="000E48F2"/>
    <w:rsid w:val="001451AF"/>
    <w:rsid w:val="00151CDF"/>
    <w:rsid w:val="00181085"/>
    <w:rsid w:val="00184D81"/>
    <w:rsid w:val="001953ED"/>
    <w:rsid w:val="0019723A"/>
    <w:rsid w:val="001B4A80"/>
    <w:rsid w:val="001D2499"/>
    <w:rsid w:val="001E2431"/>
    <w:rsid w:val="001F209E"/>
    <w:rsid w:val="002032E7"/>
    <w:rsid w:val="0020688D"/>
    <w:rsid w:val="00214332"/>
    <w:rsid w:val="00216E73"/>
    <w:rsid w:val="00217D3C"/>
    <w:rsid w:val="002245EC"/>
    <w:rsid w:val="002301C2"/>
    <w:rsid w:val="00245F1C"/>
    <w:rsid w:val="00257B30"/>
    <w:rsid w:val="00264D5D"/>
    <w:rsid w:val="0029651C"/>
    <w:rsid w:val="002B5663"/>
    <w:rsid w:val="002C41D9"/>
    <w:rsid w:val="002E5002"/>
    <w:rsid w:val="002F571C"/>
    <w:rsid w:val="002F761B"/>
    <w:rsid w:val="003158C1"/>
    <w:rsid w:val="00343D76"/>
    <w:rsid w:val="0038605D"/>
    <w:rsid w:val="00390A56"/>
    <w:rsid w:val="003B3AFC"/>
    <w:rsid w:val="003B3FF0"/>
    <w:rsid w:val="003B4150"/>
    <w:rsid w:val="003E2B50"/>
    <w:rsid w:val="003E5BC4"/>
    <w:rsid w:val="003F2366"/>
    <w:rsid w:val="00403B0B"/>
    <w:rsid w:val="00440FEA"/>
    <w:rsid w:val="00446C5D"/>
    <w:rsid w:val="00452862"/>
    <w:rsid w:val="004575EC"/>
    <w:rsid w:val="0046080A"/>
    <w:rsid w:val="004703FB"/>
    <w:rsid w:val="004729BB"/>
    <w:rsid w:val="004825AD"/>
    <w:rsid w:val="004B2599"/>
    <w:rsid w:val="004B2DC4"/>
    <w:rsid w:val="004B2F03"/>
    <w:rsid w:val="004B57F0"/>
    <w:rsid w:val="004C2C3B"/>
    <w:rsid w:val="004C2D24"/>
    <w:rsid w:val="004C2E5A"/>
    <w:rsid w:val="004C7D35"/>
    <w:rsid w:val="004D0FD3"/>
    <w:rsid w:val="004D44F8"/>
    <w:rsid w:val="004F0F43"/>
    <w:rsid w:val="00504433"/>
    <w:rsid w:val="0053319C"/>
    <w:rsid w:val="00551B28"/>
    <w:rsid w:val="00551CBC"/>
    <w:rsid w:val="0056203C"/>
    <w:rsid w:val="00562326"/>
    <w:rsid w:val="00572402"/>
    <w:rsid w:val="00581066"/>
    <w:rsid w:val="00592785"/>
    <w:rsid w:val="005A64E0"/>
    <w:rsid w:val="005B5BC7"/>
    <w:rsid w:val="005F19B6"/>
    <w:rsid w:val="005F5935"/>
    <w:rsid w:val="00603D6B"/>
    <w:rsid w:val="006155E5"/>
    <w:rsid w:val="00632CAB"/>
    <w:rsid w:val="00652939"/>
    <w:rsid w:val="006532C4"/>
    <w:rsid w:val="00662BB2"/>
    <w:rsid w:val="00667162"/>
    <w:rsid w:val="006700A4"/>
    <w:rsid w:val="006716A3"/>
    <w:rsid w:val="00674209"/>
    <w:rsid w:val="0067508D"/>
    <w:rsid w:val="00675406"/>
    <w:rsid w:val="00681D30"/>
    <w:rsid w:val="0068255E"/>
    <w:rsid w:val="006B0905"/>
    <w:rsid w:val="006B279C"/>
    <w:rsid w:val="006B2B25"/>
    <w:rsid w:val="006B4768"/>
    <w:rsid w:val="006C79A0"/>
    <w:rsid w:val="006D18B0"/>
    <w:rsid w:val="006D708B"/>
    <w:rsid w:val="006E5263"/>
    <w:rsid w:val="006E5546"/>
    <w:rsid w:val="006F62C1"/>
    <w:rsid w:val="006F7265"/>
    <w:rsid w:val="0070613D"/>
    <w:rsid w:val="00707BF3"/>
    <w:rsid w:val="007150C7"/>
    <w:rsid w:val="007249C4"/>
    <w:rsid w:val="00734A55"/>
    <w:rsid w:val="00764405"/>
    <w:rsid w:val="00772441"/>
    <w:rsid w:val="007811F0"/>
    <w:rsid w:val="0078769B"/>
    <w:rsid w:val="00795926"/>
    <w:rsid w:val="007A092F"/>
    <w:rsid w:val="007B388D"/>
    <w:rsid w:val="007D567B"/>
    <w:rsid w:val="007E1136"/>
    <w:rsid w:val="007E2310"/>
    <w:rsid w:val="007F7FD6"/>
    <w:rsid w:val="00807E24"/>
    <w:rsid w:val="00813032"/>
    <w:rsid w:val="00817391"/>
    <w:rsid w:val="00823C30"/>
    <w:rsid w:val="00837080"/>
    <w:rsid w:val="00846C93"/>
    <w:rsid w:val="008513E8"/>
    <w:rsid w:val="00864D50"/>
    <w:rsid w:val="00865C87"/>
    <w:rsid w:val="00880847"/>
    <w:rsid w:val="008845E2"/>
    <w:rsid w:val="008B1671"/>
    <w:rsid w:val="008B7FB1"/>
    <w:rsid w:val="008D2553"/>
    <w:rsid w:val="008E361D"/>
    <w:rsid w:val="008F10EB"/>
    <w:rsid w:val="008F3A12"/>
    <w:rsid w:val="00900271"/>
    <w:rsid w:val="009024F0"/>
    <w:rsid w:val="00906A0C"/>
    <w:rsid w:val="0092470D"/>
    <w:rsid w:val="009264C1"/>
    <w:rsid w:val="00935CA4"/>
    <w:rsid w:val="00935CD9"/>
    <w:rsid w:val="009452F0"/>
    <w:rsid w:val="00962067"/>
    <w:rsid w:val="009629BE"/>
    <w:rsid w:val="0097377F"/>
    <w:rsid w:val="00974116"/>
    <w:rsid w:val="00994246"/>
    <w:rsid w:val="00995F25"/>
    <w:rsid w:val="009A53B4"/>
    <w:rsid w:val="009B586D"/>
    <w:rsid w:val="009C0299"/>
    <w:rsid w:val="009C6595"/>
    <w:rsid w:val="009F0A03"/>
    <w:rsid w:val="00A06E12"/>
    <w:rsid w:val="00A16D6E"/>
    <w:rsid w:val="00A23D6A"/>
    <w:rsid w:val="00A247E2"/>
    <w:rsid w:val="00A3256A"/>
    <w:rsid w:val="00A646B4"/>
    <w:rsid w:val="00A71281"/>
    <w:rsid w:val="00A87D2A"/>
    <w:rsid w:val="00AC3D6A"/>
    <w:rsid w:val="00AD2DAB"/>
    <w:rsid w:val="00AF59ED"/>
    <w:rsid w:val="00B07EEC"/>
    <w:rsid w:val="00B3192D"/>
    <w:rsid w:val="00B423D6"/>
    <w:rsid w:val="00B5406D"/>
    <w:rsid w:val="00B7245D"/>
    <w:rsid w:val="00B72541"/>
    <w:rsid w:val="00B73B93"/>
    <w:rsid w:val="00B80198"/>
    <w:rsid w:val="00B84CC3"/>
    <w:rsid w:val="00B97992"/>
    <w:rsid w:val="00BD60B8"/>
    <w:rsid w:val="00BD7A3C"/>
    <w:rsid w:val="00BE6480"/>
    <w:rsid w:val="00BF59C3"/>
    <w:rsid w:val="00C136A3"/>
    <w:rsid w:val="00C13CC2"/>
    <w:rsid w:val="00C3614D"/>
    <w:rsid w:val="00C42ADD"/>
    <w:rsid w:val="00C45AAF"/>
    <w:rsid w:val="00C527F4"/>
    <w:rsid w:val="00C542AA"/>
    <w:rsid w:val="00C60EA4"/>
    <w:rsid w:val="00C70337"/>
    <w:rsid w:val="00C850FD"/>
    <w:rsid w:val="00C95E83"/>
    <w:rsid w:val="00CC3740"/>
    <w:rsid w:val="00D308A2"/>
    <w:rsid w:val="00D400AD"/>
    <w:rsid w:val="00D42840"/>
    <w:rsid w:val="00D4292A"/>
    <w:rsid w:val="00D5635A"/>
    <w:rsid w:val="00D63C0E"/>
    <w:rsid w:val="00D64534"/>
    <w:rsid w:val="00D812DB"/>
    <w:rsid w:val="00DA1FE4"/>
    <w:rsid w:val="00DD0229"/>
    <w:rsid w:val="00DE1BA7"/>
    <w:rsid w:val="00DE4990"/>
    <w:rsid w:val="00DE6883"/>
    <w:rsid w:val="00E06172"/>
    <w:rsid w:val="00E070DB"/>
    <w:rsid w:val="00E121B5"/>
    <w:rsid w:val="00E23603"/>
    <w:rsid w:val="00E26B5D"/>
    <w:rsid w:val="00E36F65"/>
    <w:rsid w:val="00E5098B"/>
    <w:rsid w:val="00E532A0"/>
    <w:rsid w:val="00E7284F"/>
    <w:rsid w:val="00E77BD5"/>
    <w:rsid w:val="00E8524D"/>
    <w:rsid w:val="00EA3478"/>
    <w:rsid w:val="00EF1E76"/>
    <w:rsid w:val="00F033A8"/>
    <w:rsid w:val="00F268C7"/>
    <w:rsid w:val="00F3329A"/>
    <w:rsid w:val="00F34F32"/>
    <w:rsid w:val="00F36581"/>
    <w:rsid w:val="00F36A5C"/>
    <w:rsid w:val="00F53A7E"/>
    <w:rsid w:val="00F617D9"/>
    <w:rsid w:val="00F752DB"/>
    <w:rsid w:val="00F770C2"/>
    <w:rsid w:val="00F86C1E"/>
    <w:rsid w:val="00F91712"/>
    <w:rsid w:val="00F91936"/>
    <w:rsid w:val="00FA2650"/>
    <w:rsid w:val="00FA2D48"/>
    <w:rsid w:val="00FA4E34"/>
    <w:rsid w:val="00FA7B0D"/>
    <w:rsid w:val="00FB7146"/>
    <w:rsid w:val="00FB792B"/>
    <w:rsid w:val="00FC2CBE"/>
    <w:rsid w:val="00FC6C8B"/>
    <w:rsid w:val="00FD3D53"/>
    <w:rsid w:val="00FF7E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EE304E"/>
  <w15:docId w15:val="{256FDF35-EF88-4875-A830-E5828E78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1671"/>
    <w:pPr>
      <w:spacing w:after="0" w:line="240" w:lineRule="auto"/>
    </w:pPr>
    <w:rPr>
      <w:rFonts w:ascii="Arial" w:eastAsiaTheme="minorEastAsia" w:hAnsi="Arial" w:cs="Times New Roman"/>
      <w:sz w:val="24"/>
      <w:szCs w:val="24"/>
      <w:lang w:eastAsia="ja-JP"/>
    </w:rPr>
  </w:style>
  <w:style w:type="paragraph" w:styleId="berschrift1">
    <w:name w:val="heading 1"/>
    <w:basedOn w:val="Standard"/>
    <w:next w:val="Standard"/>
    <w:link w:val="berschrift1Zchn"/>
    <w:uiPriority w:val="9"/>
    <w:qFormat/>
    <w:rsid w:val="009F0A0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4B2DC4"/>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E1B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E1BA7"/>
    <w:rPr>
      <w:rFonts w:ascii="Tahoma" w:hAnsi="Tahoma" w:cs="Tahoma"/>
      <w:sz w:val="16"/>
      <w:szCs w:val="16"/>
    </w:rPr>
  </w:style>
  <w:style w:type="paragraph" w:styleId="Kopfzeile">
    <w:name w:val="header"/>
    <w:basedOn w:val="Standard"/>
    <w:link w:val="KopfzeileZchn"/>
    <w:uiPriority w:val="99"/>
    <w:unhideWhenUsed/>
    <w:rsid w:val="00DA1FE4"/>
    <w:pPr>
      <w:tabs>
        <w:tab w:val="center" w:pos="4536"/>
        <w:tab w:val="right" w:pos="9072"/>
      </w:tabs>
    </w:pPr>
  </w:style>
  <w:style w:type="character" w:customStyle="1" w:styleId="KopfzeileZchn">
    <w:name w:val="Kopfzeile Zchn"/>
    <w:basedOn w:val="Absatz-Standardschriftart"/>
    <w:link w:val="Kopfzeile"/>
    <w:uiPriority w:val="99"/>
    <w:rsid w:val="00DA1FE4"/>
  </w:style>
  <w:style w:type="paragraph" w:styleId="Fuzeile">
    <w:name w:val="footer"/>
    <w:basedOn w:val="Standard"/>
    <w:link w:val="FuzeileZchn"/>
    <w:uiPriority w:val="99"/>
    <w:unhideWhenUsed/>
    <w:rsid w:val="00DA1FE4"/>
    <w:pPr>
      <w:tabs>
        <w:tab w:val="center" w:pos="4536"/>
        <w:tab w:val="right" w:pos="9072"/>
      </w:tabs>
    </w:pPr>
  </w:style>
  <w:style w:type="character" w:customStyle="1" w:styleId="FuzeileZchn">
    <w:name w:val="Fußzeile Zchn"/>
    <w:basedOn w:val="Absatz-Standardschriftart"/>
    <w:link w:val="Fuzeile"/>
    <w:uiPriority w:val="99"/>
    <w:rsid w:val="00DA1FE4"/>
  </w:style>
  <w:style w:type="paragraph" w:styleId="Listenabsatz">
    <w:name w:val="List Paragraph"/>
    <w:basedOn w:val="Standard"/>
    <w:uiPriority w:val="34"/>
    <w:qFormat/>
    <w:rsid w:val="008B1671"/>
    <w:pPr>
      <w:ind w:left="720"/>
      <w:contextualSpacing/>
    </w:pPr>
  </w:style>
  <w:style w:type="character" w:customStyle="1" w:styleId="berschrift3Zchn">
    <w:name w:val="Überschrift 3 Zchn"/>
    <w:basedOn w:val="Absatz-Standardschriftart"/>
    <w:link w:val="berschrift3"/>
    <w:uiPriority w:val="9"/>
    <w:rsid w:val="004B2DC4"/>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unhideWhenUsed/>
    <w:rsid w:val="004B2DC4"/>
    <w:rPr>
      <w:color w:val="0000FF" w:themeColor="hyperlink"/>
      <w:u w:val="single"/>
    </w:rPr>
  </w:style>
  <w:style w:type="character" w:customStyle="1" w:styleId="berschrift1Zchn">
    <w:name w:val="Überschrift 1 Zchn"/>
    <w:basedOn w:val="Absatz-Standardschriftart"/>
    <w:link w:val="berschrift1"/>
    <w:uiPriority w:val="9"/>
    <w:rsid w:val="009F0A03"/>
    <w:rPr>
      <w:rFonts w:asciiTheme="majorHAnsi" w:eastAsiaTheme="majorEastAsia" w:hAnsiTheme="majorHAnsi" w:cstheme="majorBidi"/>
      <w:color w:val="365F91" w:themeColor="accent1" w:themeShade="BF"/>
      <w:sz w:val="32"/>
      <w:szCs w:val="32"/>
      <w:lang w:eastAsia="ja-JP"/>
    </w:rPr>
  </w:style>
  <w:style w:type="character" w:customStyle="1" w:styleId="Flietext2">
    <w:name w:val="Fließtext (2)_"/>
    <w:basedOn w:val="Absatz-Standardschriftart"/>
    <w:link w:val="Flietext20"/>
    <w:rsid w:val="0038605D"/>
    <w:rPr>
      <w:rFonts w:ascii="Times New Roman" w:eastAsia="Times New Roman" w:hAnsi="Times New Roman" w:cs="Times New Roman"/>
      <w:shd w:val="clear" w:color="auto" w:fill="FFFFFF"/>
    </w:rPr>
  </w:style>
  <w:style w:type="paragraph" w:customStyle="1" w:styleId="Flietext20">
    <w:name w:val="Fließtext (2)"/>
    <w:basedOn w:val="Standard"/>
    <w:link w:val="Flietext2"/>
    <w:rsid w:val="0038605D"/>
    <w:pPr>
      <w:widowControl w:val="0"/>
      <w:shd w:val="clear" w:color="auto" w:fill="FFFFFF"/>
      <w:spacing w:after="600" w:line="0" w:lineRule="atLeast"/>
      <w:jc w:val="center"/>
    </w:pPr>
    <w:rPr>
      <w:rFonts w:ascii="Times New Roman" w:eastAsia="Times New Roman" w:hAnsi="Times New Roman"/>
      <w:sz w:val="22"/>
      <w:szCs w:val="22"/>
      <w:lang w:eastAsia="en-US"/>
    </w:rPr>
  </w:style>
  <w:style w:type="character" w:styleId="NichtaufgelsteErwhnung">
    <w:name w:val="Unresolved Mention"/>
    <w:basedOn w:val="Absatz-Standardschriftart"/>
    <w:uiPriority w:val="99"/>
    <w:semiHidden/>
    <w:unhideWhenUsed/>
    <w:rsid w:val="00F53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37384">
      <w:bodyDiv w:val="1"/>
      <w:marLeft w:val="0"/>
      <w:marRight w:val="0"/>
      <w:marTop w:val="0"/>
      <w:marBottom w:val="0"/>
      <w:divBdr>
        <w:top w:val="none" w:sz="0" w:space="0" w:color="auto"/>
        <w:left w:val="none" w:sz="0" w:space="0" w:color="auto"/>
        <w:bottom w:val="none" w:sz="0" w:space="0" w:color="auto"/>
        <w:right w:val="none" w:sz="0" w:space="0" w:color="auto"/>
      </w:divBdr>
    </w:div>
    <w:div w:id="1546915583">
      <w:bodyDiv w:val="1"/>
      <w:marLeft w:val="0"/>
      <w:marRight w:val="0"/>
      <w:marTop w:val="0"/>
      <w:marBottom w:val="0"/>
      <w:divBdr>
        <w:top w:val="none" w:sz="0" w:space="0" w:color="auto"/>
        <w:left w:val="none" w:sz="0" w:space="0" w:color="auto"/>
        <w:bottom w:val="none" w:sz="0" w:space="0" w:color="auto"/>
        <w:right w:val="none" w:sz="0" w:space="0" w:color="auto"/>
      </w:divBdr>
    </w:div>
    <w:div w:id="1612277632">
      <w:bodyDiv w:val="1"/>
      <w:marLeft w:val="0"/>
      <w:marRight w:val="0"/>
      <w:marTop w:val="0"/>
      <w:marBottom w:val="0"/>
      <w:divBdr>
        <w:top w:val="none" w:sz="0" w:space="0" w:color="auto"/>
        <w:left w:val="none" w:sz="0" w:space="0" w:color="auto"/>
        <w:bottom w:val="none" w:sz="0" w:space="0" w:color="auto"/>
        <w:right w:val="none" w:sz="0" w:space="0" w:color="auto"/>
      </w:divBdr>
    </w:div>
    <w:div w:id="189696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hatzinsel-hameln.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emojipedia.org/black-telephon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mojipedia.org/black-telephon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stasia.patsiarizis@hameln-tourismus.d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O:\HMT\HMT%202017\Hameln%20Design%202017\Briefbogen\V&#246;ste%20Briefbogen%202_Seite_ander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5e8bcbfd-3989-4802-b8f9-ac6dd4fff509">
      <UserInfo>
        <DisplayName>Anastasia Patsiarizis</DisplayName>
        <AccountId>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DF92151BAC9CD4A826A0CEE3C3D54BE" ma:contentTypeVersion="13" ma:contentTypeDescription="Ein neues Dokument erstellen." ma:contentTypeScope="" ma:versionID="d4e104da94cbd4d478b5323db4ab32c8">
  <xsd:schema xmlns:xsd="http://www.w3.org/2001/XMLSchema" xmlns:xs="http://www.w3.org/2001/XMLSchema" xmlns:p="http://schemas.microsoft.com/office/2006/metadata/properties" xmlns:ns2="1948c12f-76aa-4b60-b467-e45ab39cf459" xmlns:ns3="5e8bcbfd-3989-4802-b8f9-ac6dd4fff509" targetNamespace="http://schemas.microsoft.com/office/2006/metadata/properties" ma:root="true" ma:fieldsID="96717bca1bbe1075950b88f3a94c30b2" ns2:_="" ns3:_="">
    <xsd:import namespace="1948c12f-76aa-4b60-b467-e45ab39cf459"/>
    <xsd:import namespace="5e8bcbfd-3989-4802-b8f9-ac6dd4fff5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8c12f-76aa-4b60-b467-e45ab39cf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8bcbfd-3989-4802-b8f9-ac6dd4fff509"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522235-7A1C-3049-BA12-682C188C9C75}">
  <ds:schemaRefs>
    <ds:schemaRef ds:uri="http://schemas.openxmlformats.org/officeDocument/2006/bibliography"/>
  </ds:schemaRefs>
</ds:datastoreItem>
</file>

<file path=customXml/itemProps2.xml><?xml version="1.0" encoding="utf-8"?>
<ds:datastoreItem xmlns:ds="http://schemas.openxmlformats.org/officeDocument/2006/customXml" ds:itemID="{82E35BF2-5E15-4F79-B9A4-2445CEA2F48D}">
  <ds:schemaRefs>
    <ds:schemaRef ds:uri="http://schemas.microsoft.com/office/2006/metadata/properties"/>
    <ds:schemaRef ds:uri="http://schemas.microsoft.com/office/infopath/2007/PartnerControls"/>
    <ds:schemaRef ds:uri="5e8bcbfd-3989-4802-b8f9-ac6dd4fff509"/>
  </ds:schemaRefs>
</ds:datastoreItem>
</file>

<file path=customXml/itemProps3.xml><?xml version="1.0" encoding="utf-8"?>
<ds:datastoreItem xmlns:ds="http://schemas.openxmlformats.org/officeDocument/2006/customXml" ds:itemID="{83C8C15D-7E5E-4E3C-A456-154AD863A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8c12f-76aa-4b60-b467-e45ab39cf459"/>
    <ds:schemaRef ds:uri="5e8bcbfd-3989-4802-b8f9-ac6dd4fff5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8DB140-B662-441D-B259-F3C18C18C7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Vöste Briefbogen 2_Seite_anders.dotx</Template>
  <TotalTime>0</TotalTime>
  <Pages>1</Pages>
  <Words>340</Words>
  <Characters>2146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Vorlage Briefbogen</vt:lpstr>
    </vt:vector>
  </TitlesOfParts>
  <Company>Hameln Marketing GmbH</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Briefbogen</dc:title>
  <dc:creator>Heidemarie Jende</dc:creator>
  <cp:lastModifiedBy>Anastasia Patsiarizis</cp:lastModifiedBy>
  <cp:revision>167</cp:revision>
  <cp:lastPrinted>2020-02-17T07:01:00Z</cp:lastPrinted>
  <dcterms:created xsi:type="dcterms:W3CDTF">2021-09-07T15:03:00Z</dcterms:created>
  <dcterms:modified xsi:type="dcterms:W3CDTF">2021-09-28T09:59:00Z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0x0101003DF92151BAC9CD4A826A0CEE3C3D54BE</vt:lpwstr>
  </property>
</Properties>
</file>